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94"/>
        <w:gridCol w:w="21"/>
        <w:gridCol w:w="2745"/>
        <w:gridCol w:w="1685"/>
        <w:gridCol w:w="2405"/>
      </w:tblGrid>
      <w:tr w:rsidR="000172E5" w:rsidRPr="00846B76" w14:paraId="2FC13C02" w14:textId="77777777" w:rsidTr="003E6FED">
        <w:tc>
          <w:tcPr>
            <w:tcW w:w="5000" w:type="pct"/>
            <w:gridSpan w:val="5"/>
            <w:shd w:val="clear" w:color="auto" w:fill="C00000"/>
          </w:tcPr>
          <w:p w14:paraId="5FD2A999" w14:textId="1F06CAC2" w:rsidR="000172E5" w:rsidRPr="00846B76" w:rsidRDefault="00397491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Applicant Details</w:t>
            </w:r>
          </w:p>
        </w:tc>
      </w:tr>
      <w:tr w:rsidR="003E6FED" w:rsidRPr="00846B76" w14:paraId="0AACA3E3" w14:textId="77777777" w:rsidTr="003E6FED">
        <w:tc>
          <w:tcPr>
            <w:tcW w:w="1334" w:type="pct"/>
          </w:tcPr>
          <w:p w14:paraId="2327E202" w14:textId="4BBE49AB" w:rsidR="000172E5" w:rsidRPr="00912AE0" w:rsidRDefault="00397491" w:rsidP="00397491">
            <w:pPr>
              <w:pStyle w:val="NormalIndent"/>
              <w:ind w:left="420" w:hanging="360"/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>Full Name</w:t>
            </w:r>
          </w:p>
        </w:tc>
        <w:tc>
          <w:tcPr>
            <w:tcW w:w="3666" w:type="pct"/>
            <w:gridSpan w:val="4"/>
          </w:tcPr>
          <w:p w14:paraId="4C1632EE" w14:textId="008E54A1" w:rsidR="000172E5" w:rsidRPr="00912AE0" w:rsidRDefault="000172E5" w:rsidP="00311D4F">
            <w:pPr>
              <w:rPr>
                <w:sz w:val="24"/>
                <w:szCs w:val="24"/>
              </w:rPr>
            </w:pPr>
          </w:p>
        </w:tc>
      </w:tr>
      <w:tr w:rsidR="003E6FED" w:rsidRPr="00846B76" w14:paraId="6EC03EEB" w14:textId="77777777" w:rsidTr="003E6FED">
        <w:tc>
          <w:tcPr>
            <w:tcW w:w="1334" w:type="pct"/>
          </w:tcPr>
          <w:p w14:paraId="1C1803A0" w14:textId="01D2C11C" w:rsidR="000172E5" w:rsidRPr="00912AE0" w:rsidRDefault="00397491" w:rsidP="00397491">
            <w:pPr>
              <w:pStyle w:val="NormalIndent"/>
              <w:ind w:left="60"/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 xml:space="preserve">Business name if applicable </w:t>
            </w:r>
          </w:p>
        </w:tc>
        <w:tc>
          <w:tcPr>
            <w:tcW w:w="3666" w:type="pct"/>
            <w:gridSpan w:val="4"/>
          </w:tcPr>
          <w:p w14:paraId="604FC187" w14:textId="77777777" w:rsidR="000172E5" w:rsidRPr="00912AE0" w:rsidRDefault="000172E5" w:rsidP="00311D4F">
            <w:pPr>
              <w:rPr>
                <w:sz w:val="24"/>
                <w:szCs w:val="24"/>
              </w:rPr>
            </w:pPr>
          </w:p>
        </w:tc>
      </w:tr>
      <w:tr w:rsidR="003E6FED" w:rsidRPr="00846B76" w14:paraId="090994F5" w14:textId="77777777" w:rsidTr="003E6FED">
        <w:tc>
          <w:tcPr>
            <w:tcW w:w="1334" w:type="pct"/>
          </w:tcPr>
          <w:p w14:paraId="603AA645" w14:textId="53116A79" w:rsidR="000172E5" w:rsidRPr="00912AE0" w:rsidRDefault="00397491" w:rsidP="00397491">
            <w:pPr>
              <w:pStyle w:val="NormalIndent"/>
              <w:ind w:left="60"/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>Contact number</w:t>
            </w:r>
          </w:p>
        </w:tc>
        <w:tc>
          <w:tcPr>
            <w:tcW w:w="1479" w:type="pct"/>
            <w:gridSpan w:val="2"/>
          </w:tcPr>
          <w:p w14:paraId="45098A4B" w14:textId="77777777" w:rsidR="000172E5" w:rsidRPr="00912AE0" w:rsidRDefault="000172E5" w:rsidP="00311D4F">
            <w:pPr>
              <w:rPr>
                <w:sz w:val="24"/>
                <w:szCs w:val="24"/>
              </w:rPr>
            </w:pPr>
          </w:p>
        </w:tc>
        <w:tc>
          <w:tcPr>
            <w:tcW w:w="901" w:type="pct"/>
          </w:tcPr>
          <w:p w14:paraId="1A0B484C" w14:textId="14DE8B48" w:rsidR="000172E5" w:rsidRPr="00912AE0" w:rsidRDefault="00397491" w:rsidP="00311D4F">
            <w:pPr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 xml:space="preserve">Email </w:t>
            </w:r>
          </w:p>
        </w:tc>
        <w:tc>
          <w:tcPr>
            <w:tcW w:w="1286" w:type="pct"/>
          </w:tcPr>
          <w:p w14:paraId="3DE15869" w14:textId="77777777" w:rsidR="000172E5" w:rsidRPr="00912AE0" w:rsidRDefault="000172E5" w:rsidP="00311D4F">
            <w:pPr>
              <w:rPr>
                <w:sz w:val="24"/>
                <w:szCs w:val="24"/>
              </w:rPr>
            </w:pPr>
          </w:p>
        </w:tc>
      </w:tr>
      <w:tr w:rsidR="003E6FED" w:rsidRPr="00846B76" w14:paraId="03B70462" w14:textId="77777777" w:rsidTr="003E6FED">
        <w:tc>
          <w:tcPr>
            <w:tcW w:w="1334" w:type="pct"/>
          </w:tcPr>
          <w:p w14:paraId="4FA42231" w14:textId="25243EF1" w:rsidR="000172E5" w:rsidRPr="00912AE0" w:rsidRDefault="00A564FE" w:rsidP="00397491">
            <w:pPr>
              <w:pStyle w:val="NormalIndent"/>
              <w:ind w:left="60"/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>Address</w:t>
            </w:r>
          </w:p>
        </w:tc>
        <w:tc>
          <w:tcPr>
            <w:tcW w:w="3666" w:type="pct"/>
            <w:gridSpan w:val="4"/>
          </w:tcPr>
          <w:p w14:paraId="66C08B90" w14:textId="77777777" w:rsidR="000172E5" w:rsidRPr="00912AE0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293B68EE" w14:textId="77777777" w:rsidTr="003E6FED">
        <w:tc>
          <w:tcPr>
            <w:tcW w:w="5000" w:type="pct"/>
            <w:gridSpan w:val="5"/>
            <w:shd w:val="clear" w:color="auto" w:fill="C00000"/>
          </w:tcPr>
          <w:p w14:paraId="1B947439" w14:textId="148E35E6" w:rsidR="000172E5" w:rsidRPr="00846B76" w:rsidRDefault="00397491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Product Details</w:t>
            </w:r>
          </w:p>
        </w:tc>
      </w:tr>
      <w:tr w:rsidR="003E6FED" w:rsidRPr="00846B76" w14:paraId="529C10C4" w14:textId="77777777" w:rsidTr="003E6FED">
        <w:tc>
          <w:tcPr>
            <w:tcW w:w="1334" w:type="pct"/>
          </w:tcPr>
          <w:p w14:paraId="67352B1B" w14:textId="437422E8" w:rsidR="000172E5" w:rsidRPr="00912AE0" w:rsidRDefault="00397491" w:rsidP="00397491">
            <w:pPr>
              <w:pStyle w:val="NormalIndent"/>
              <w:ind w:left="60"/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>Title</w:t>
            </w:r>
          </w:p>
        </w:tc>
        <w:tc>
          <w:tcPr>
            <w:tcW w:w="3666" w:type="pct"/>
            <w:gridSpan w:val="4"/>
          </w:tcPr>
          <w:p w14:paraId="7DC390EF" w14:textId="77777777" w:rsidR="000172E5" w:rsidRPr="00912AE0" w:rsidRDefault="000172E5" w:rsidP="00311D4F">
            <w:pPr>
              <w:rPr>
                <w:sz w:val="24"/>
                <w:szCs w:val="24"/>
              </w:rPr>
            </w:pPr>
          </w:p>
        </w:tc>
      </w:tr>
      <w:tr w:rsidR="003E6FED" w:rsidRPr="00846B76" w14:paraId="0AA93085" w14:textId="77777777" w:rsidTr="003E6FED">
        <w:tc>
          <w:tcPr>
            <w:tcW w:w="1334" w:type="pct"/>
          </w:tcPr>
          <w:p w14:paraId="483C176E" w14:textId="136B4318" w:rsidR="000172E5" w:rsidRPr="00912AE0" w:rsidRDefault="00397491" w:rsidP="00397491">
            <w:pPr>
              <w:pStyle w:val="NormalIndent"/>
              <w:ind w:left="60"/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 xml:space="preserve">Location(s) of </w:t>
            </w:r>
            <w:r w:rsidR="000D60A7">
              <w:rPr>
                <w:sz w:val="24"/>
                <w:szCs w:val="24"/>
              </w:rPr>
              <w:t xml:space="preserve">experience </w:t>
            </w:r>
            <w:r w:rsidR="000D60A7" w:rsidRPr="00912A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66" w:type="pct"/>
            <w:gridSpan w:val="4"/>
          </w:tcPr>
          <w:p w14:paraId="6BA1FF62" w14:textId="7CA3C3C7" w:rsidR="005D5B9D" w:rsidRDefault="005D5B9D" w:rsidP="00311D4F">
            <w:pPr>
              <w:rPr>
                <w:sz w:val="24"/>
                <w:szCs w:val="24"/>
              </w:rPr>
            </w:pPr>
          </w:p>
          <w:p w14:paraId="319A9A10" w14:textId="436C2858" w:rsidR="00912AE0" w:rsidRDefault="00912AE0" w:rsidP="00311D4F">
            <w:pPr>
              <w:rPr>
                <w:sz w:val="24"/>
                <w:szCs w:val="24"/>
              </w:rPr>
            </w:pPr>
          </w:p>
          <w:p w14:paraId="2754915C" w14:textId="77777777" w:rsidR="0042280F" w:rsidRPr="00912AE0" w:rsidRDefault="0042280F" w:rsidP="00311D4F">
            <w:pPr>
              <w:rPr>
                <w:sz w:val="24"/>
                <w:szCs w:val="24"/>
              </w:rPr>
            </w:pPr>
          </w:p>
          <w:p w14:paraId="1B997DDD" w14:textId="6751CA23" w:rsidR="009E3FA4" w:rsidRPr="00912AE0" w:rsidRDefault="009E3FA4" w:rsidP="00912AE0">
            <w:pPr>
              <w:spacing w:before="0"/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 xml:space="preserve">Tick </w:t>
            </w:r>
            <w:r w:rsidR="005D5B9D" w:rsidRPr="00912AE0">
              <w:rPr>
                <w:sz w:val="24"/>
                <w:szCs w:val="24"/>
              </w:rPr>
              <w:t>relevant Council area(s)</w:t>
            </w:r>
            <w:r w:rsidRPr="00912AE0">
              <w:rPr>
                <w:sz w:val="24"/>
                <w:szCs w:val="24"/>
              </w:rPr>
              <w:t xml:space="preserve">: </w:t>
            </w:r>
          </w:p>
          <w:p w14:paraId="38B8B98D" w14:textId="4E30B0C1" w:rsidR="009E3FA4" w:rsidRPr="00912AE0" w:rsidRDefault="009E3FA4" w:rsidP="00912AE0">
            <w:pPr>
              <w:spacing w:before="0"/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>Causeway Coast and Glens Borough Council Area</w:t>
            </w:r>
            <w:r w:rsidR="002D33A5">
              <w:rPr>
                <w:sz w:val="24"/>
                <w:szCs w:val="24"/>
              </w:rPr>
              <w:t xml:space="preserve"> -</w:t>
            </w:r>
          </w:p>
          <w:p w14:paraId="445BA3D6" w14:textId="53E2B682" w:rsidR="009E3FA4" w:rsidRPr="00912AE0" w:rsidRDefault="009E3FA4" w:rsidP="00912AE0">
            <w:pPr>
              <w:spacing w:before="0"/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>Mid and East Antrim Borough Council Area</w:t>
            </w:r>
            <w:r w:rsidR="002D33A5">
              <w:rPr>
                <w:sz w:val="24"/>
                <w:szCs w:val="24"/>
              </w:rPr>
              <w:t xml:space="preserve"> -</w:t>
            </w:r>
          </w:p>
        </w:tc>
      </w:tr>
      <w:tr w:rsidR="003E6FED" w:rsidRPr="00846B76" w14:paraId="1BE33288" w14:textId="77777777" w:rsidTr="003E6FED">
        <w:tc>
          <w:tcPr>
            <w:tcW w:w="1334" w:type="pct"/>
          </w:tcPr>
          <w:p w14:paraId="42ED1587" w14:textId="7B46E4D9" w:rsidR="000172E5" w:rsidRPr="00912AE0" w:rsidRDefault="00DE0114" w:rsidP="00397491">
            <w:pPr>
              <w:pStyle w:val="NormalIndent"/>
              <w:ind w:left="60"/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 xml:space="preserve">Summary of </w:t>
            </w:r>
            <w:r w:rsidR="000D60A7">
              <w:rPr>
                <w:sz w:val="24"/>
                <w:szCs w:val="24"/>
              </w:rPr>
              <w:t>experien</w:t>
            </w:r>
            <w:r w:rsidR="00402BB3">
              <w:rPr>
                <w:sz w:val="24"/>
                <w:szCs w:val="24"/>
              </w:rPr>
              <w:t>ce</w:t>
            </w:r>
            <w:r w:rsidR="009B524B" w:rsidRPr="00912AE0">
              <w:rPr>
                <w:sz w:val="24"/>
                <w:szCs w:val="24"/>
              </w:rPr>
              <w:t>,</w:t>
            </w:r>
            <w:r w:rsidR="00D627BC" w:rsidRPr="00912AE0">
              <w:rPr>
                <w:sz w:val="24"/>
                <w:szCs w:val="24"/>
              </w:rPr>
              <w:t xml:space="preserve"> </w:t>
            </w:r>
            <w:r w:rsidR="00A405BD" w:rsidRPr="00912AE0">
              <w:rPr>
                <w:sz w:val="24"/>
                <w:szCs w:val="24"/>
              </w:rPr>
              <w:t>number of spaces available on the activity,</w:t>
            </w:r>
            <w:r w:rsidR="009B524B" w:rsidRPr="00912AE0">
              <w:rPr>
                <w:sz w:val="24"/>
                <w:szCs w:val="24"/>
              </w:rPr>
              <w:t xml:space="preserve"> duration, time</w:t>
            </w:r>
            <w:r w:rsidR="0096378A" w:rsidRPr="00912AE0">
              <w:rPr>
                <w:sz w:val="24"/>
                <w:szCs w:val="24"/>
              </w:rPr>
              <w:t>s</w:t>
            </w:r>
            <w:r w:rsidR="009B524B" w:rsidRPr="00912AE0">
              <w:rPr>
                <w:sz w:val="24"/>
                <w:szCs w:val="24"/>
              </w:rPr>
              <w:t xml:space="preserve"> it will take place</w:t>
            </w:r>
            <w:r w:rsidR="00A405BD" w:rsidRPr="00912AE0">
              <w:rPr>
                <w:sz w:val="24"/>
                <w:szCs w:val="24"/>
              </w:rPr>
              <w:t xml:space="preserve"> e.g.</w:t>
            </w:r>
            <w:r w:rsidR="009E2BE9" w:rsidRPr="00912AE0">
              <w:rPr>
                <w:sz w:val="24"/>
                <w:szCs w:val="24"/>
              </w:rPr>
              <w:t xml:space="preserve"> time of day, day of week, month/season</w:t>
            </w:r>
          </w:p>
        </w:tc>
        <w:tc>
          <w:tcPr>
            <w:tcW w:w="3666" w:type="pct"/>
            <w:gridSpan w:val="4"/>
          </w:tcPr>
          <w:p w14:paraId="77704E5C" w14:textId="77777777" w:rsidR="000172E5" w:rsidRDefault="000172E5" w:rsidP="00311D4F"/>
          <w:p w14:paraId="4D34946E" w14:textId="77777777" w:rsidR="00147812" w:rsidRDefault="00147812" w:rsidP="00311D4F"/>
          <w:p w14:paraId="2C6AAEB9" w14:textId="77777777" w:rsidR="00147812" w:rsidRDefault="00147812" w:rsidP="00311D4F"/>
          <w:p w14:paraId="6F168E39" w14:textId="77777777" w:rsidR="00147812" w:rsidRDefault="00147812" w:rsidP="00311D4F"/>
          <w:p w14:paraId="1C5FA254" w14:textId="13BDB006" w:rsidR="00147812" w:rsidRPr="00846B76" w:rsidRDefault="00147812" w:rsidP="00311D4F"/>
        </w:tc>
      </w:tr>
      <w:tr w:rsidR="003E6FED" w:rsidRPr="00846B76" w14:paraId="67EA26F8" w14:textId="77777777" w:rsidTr="003E6FED">
        <w:tc>
          <w:tcPr>
            <w:tcW w:w="1334" w:type="pct"/>
          </w:tcPr>
          <w:p w14:paraId="76163FDA" w14:textId="1E4EEE9F" w:rsidR="000172E5" w:rsidRPr="00912AE0" w:rsidRDefault="009B524B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 xml:space="preserve">Have you run the </w:t>
            </w:r>
            <w:r w:rsidR="00402BB3">
              <w:rPr>
                <w:sz w:val="24"/>
                <w:szCs w:val="24"/>
              </w:rPr>
              <w:t xml:space="preserve">experience </w:t>
            </w:r>
            <w:r w:rsidRPr="00912AE0">
              <w:rPr>
                <w:sz w:val="24"/>
                <w:szCs w:val="24"/>
              </w:rPr>
              <w:t>before</w:t>
            </w:r>
            <w:r w:rsidR="00141A6A" w:rsidRPr="00912AE0">
              <w:rPr>
                <w:sz w:val="24"/>
                <w:szCs w:val="24"/>
              </w:rPr>
              <w:t xml:space="preserve"> and </w:t>
            </w:r>
            <w:r w:rsidR="00141A6A" w:rsidRPr="00912AE0">
              <w:rPr>
                <w:sz w:val="24"/>
                <w:szCs w:val="24"/>
              </w:rPr>
              <w:lastRenderedPageBreak/>
              <w:t>how ready is it to be brought to market</w:t>
            </w:r>
            <w:r w:rsidRPr="00912AE0">
              <w:rPr>
                <w:sz w:val="24"/>
                <w:szCs w:val="24"/>
              </w:rPr>
              <w:t xml:space="preserve">? </w:t>
            </w:r>
          </w:p>
        </w:tc>
        <w:tc>
          <w:tcPr>
            <w:tcW w:w="3666" w:type="pct"/>
            <w:gridSpan w:val="4"/>
          </w:tcPr>
          <w:p w14:paraId="7546E52F" w14:textId="77777777" w:rsidR="000172E5" w:rsidRPr="00147812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2EB70468" w14:textId="77777777" w:rsidR="00147812" w:rsidRPr="00147812" w:rsidRDefault="00147812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70466E39" w14:textId="77777777" w:rsidR="00147812" w:rsidRPr="00147812" w:rsidRDefault="00147812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593E47A4" w14:textId="77777777" w:rsidR="00147812" w:rsidRPr="00147812" w:rsidRDefault="00147812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4E9C9417" w14:textId="58FF67CF" w:rsidR="00147812" w:rsidRPr="00147812" w:rsidRDefault="00147812" w:rsidP="006145D8">
            <w:pPr>
              <w:rPr>
                <w:rFonts w:asciiTheme="majorHAnsi" w:hAnsiTheme="majorHAnsi"/>
                <w:b/>
              </w:rPr>
            </w:pPr>
          </w:p>
        </w:tc>
      </w:tr>
      <w:tr w:rsidR="003E6FED" w:rsidRPr="00846B76" w14:paraId="563BDA37" w14:textId="77777777" w:rsidTr="003E6FED">
        <w:tc>
          <w:tcPr>
            <w:tcW w:w="1345" w:type="pct"/>
            <w:gridSpan w:val="2"/>
          </w:tcPr>
          <w:p w14:paraId="1CE5F886" w14:textId="52B51FA0" w:rsidR="000172E5" w:rsidRPr="00912AE0" w:rsidRDefault="009B524B" w:rsidP="00311D4F">
            <w:pPr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lastRenderedPageBreak/>
              <w:t xml:space="preserve">Pricing details </w:t>
            </w:r>
          </w:p>
        </w:tc>
        <w:tc>
          <w:tcPr>
            <w:tcW w:w="3655" w:type="pct"/>
            <w:gridSpan w:val="3"/>
          </w:tcPr>
          <w:p w14:paraId="7DB527DC" w14:textId="77777777" w:rsidR="000172E5" w:rsidRDefault="000172E5" w:rsidP="00311D4F"/>
          <w:p w14:paraId="5F09CA92" w14:textId="77777777" w:rsidR="00147812" w:rsidRDefault="00147812" w:rsidP="00311D4F"/>
          <w:p w14:paraId="3D7BECE5" w14:textId="1128A334" w:rsidR="00912AE0" w:rsidRPr="00846B76" w:rsidRDefault="00912AE0" w:rsidP="00311D4F"/>
        </w:tc>
      </w:tr>
      <w:tr w:rsidR="003E6FED" w:rsidRPr="00846B76" w14:paraId="30ACED70" w14:textId="77777777" w:rsidTr="003E6FED">
        <w:tc>
          <w:tcPr>
            <w:tcW w:w="1345" w:type="pct"/>
            <w:gridSpan w:val="2"/>
          </w:tcPr>
          <w:p w14:paraId="53F817E3" w14:textId="4FB163CC" w:rsidR="00141A6A" w:rsidRPr="00912AE0" w:rsidRDefault="00141A6A" w:rsidP="00311D4F">
            <w:pPr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 xml:space="preserve">How will you/the </w:t>
            </w:r>
            <w:r w:rsidR="00046418" w:rsidRPr="00912AE0">
              <w:rPr>
                <w:sz w:val="24"/>
                <w:szCs w:val="24"/>
              </w:rPr>
              <w:t>business</w:t>
            </w:r>
            <w:r w:rsidRPr="00912AE0">
              <w:rPr>
                <w:sz w:val="24"/>
                <w:szCs w:val="24"/>
              </w:rPr>
              <w:t xml:space="preserve"> promote the </w:t>
            </w:r>
            <w:r w:rsidR="00402BB3">
              <w:rPr>
                <w:sz w:val="24"/>
                <w:szCs w:val="24"/>
              </w:rPr>
              <w:t>experience</w:t>
            </w:r>
            <w:r w:rsidR="00402BB3" w:rsidRPr="00912AE0">
              <w:rPr>
                <w:sz w:val="24"/>
                <w:szCs w:val="24"/>
              </w:rPr>
              <w:t xml:space="preserve"> </w:t>
            </w:r>
            <w:r w:rsidRPr="00912AE0">
              <w:rPr>
                <w:sz w:val="24"/>
                <w:szCs w:val="24"/>
              </w:rPr>
              <w:t xml:space="preserve">and engage with the public? E.g. social media, dedicated website, booking system etc. </w:t>
            </w:r>
          </w:p>
        </w:tc>
        <w:tc>
          <w:tcPr>
            <w:tcW w:w="3655" w:type="pct"/>
            <w:gridSpan w:val="3"/>
          </w:tcPr>
          <w:p w14:paraId="6FB93ED9" w14:textId="77777777" w:rsidR="00141A6A" w:rsidRPr="00846B76" w:rsidRDefault="00141A6A" w:rsidP="00311D4F"/>
        </w:tc>
      </w:tr>
      <w:tr w:rsidR="003E6FED" w:rsidRPr="00846B76" w14:paraId="718B6012" w14:textId="77777777" w:rsidTr="003E6FED">
        <w:tc>
          <w:tcPr>
            <w:tcW w:w="1345" w:type="pct"/>
            <w:gridSpan w:val="2"/>
          </w:tcPr>
          <w:p w14:paraId="67D8BAD5" w14:textId="628C7196" w:rsidR="00141A6A" w:rsidRPr="00912AE0" w:rsidRDefault="00141A6A" w:rsidP="00311D4F">
            <w:pPr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>Which tourist markets does this</w:t>
            </w:r>
            <w:r w:rsidR="00402BB3">
              <w:rPr>
                <w:sz w:val="24"/>
                <w:szCs w:val="24"/>
              </w:rPr>
              <w:t xml:space="preserve"> experience </w:t>
            </w:r>
            <w:r w:rsidRPr="00912AE0">
              <w:rPr>
                <w:sz w:val="24"/>
                <w:szCs w:val="24"/>
              </w:rPr>
              <w:t xml:space="preserve">target? </w:t>
            </w:r>
          </w:p>
        </w:tc>
        <w:tc>
          <w:tcPr>
            <w:tcW w:w="3655" w:type="pct"/>
            <w:gridSpan w:val="3"/>
          </w:tcPr>
          <w:p w14:paraId="0B0ED43A" w14:textId="77777777" w:rsidR="00141A6A" w:rsidRDefault="00141A6A" w:rsidP="00311D4F"/>
          <w:p w14:paraId="6E1DDB0D" w14:textId="77777777" w:rsidR="00147812" w:rsidRDefault="00147812" w:rsidP="00311D4F"/>
          <w:p w14:paraId="0BAA5E6F" w14:textId="77777777" w:rsidR="00147812" w:rsidRDefault="00147812" w:rsidP="00311D4F"/>
          <w:p w14:paraId="6119DEF6" w14:textId="77777777" w:rsidR="00147812" w:rsidRDefault="00147812" w:rsidP="00311D4F"/>
          <w:p w14:paraId="0084610A" w14:textId="21F5786E" w:rsidR="00147812" w:rsidRPr="00846B76" w:rsidRDefault="00147812" w:rsidP="00311D4F"/>
        </w:tc>
      </w:tr>
      <w:tr w:rsidR="003E6FED" w:rsidRPr="00846B76" w14:paraId="0A3AF2C8" w14:textId="77777777" w:rsidTr="003E6FED">
        <w:tc>
          <w:tcPr>
            <w:tcW w:w="1345" w:type="pct"/>
            <w:gridSpan w:val="2"/>
          </w:tcPr>
          <w:p w14:paraId="453A07FB" w14:textId="77777777" w:rsidR="00141A6A" w:rsidRDefault="00141A6A" w:rsidP="00311D4F">
            <w:pPr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 xml:space="preserve">How will the </w:t>
            </w:r>
            <w:r w:rsidR="00402BB3">
              <w:rPr>
                <w:sz w:val="24"/>
                <w:szCs w:val="24"/>
              </w:rPr>
              <w:t>experi</w:t>
            </w:r>
            <w:r w:rsidR="00103235">
              <w:rPr>
                <w:sz w:val="24"/>
                <w:szCs w:val="24"/>
              </w:rPr>
              <w:t xml:space="preserve">ence </w:t>
            </w:r>
            <w:r w:rsidRPr="00912AE0">
              <w:rPr>
                <w:sz w:val="24"/>
                <w:szCs w:val="24"/>
              </w:rPr>
              <w:t>contribute to raising awareness and access to the outstanding natural, built and cultural heritage of the area?</w:t>
            </w:r>
          </w:p>
          <w:p w14:paraId="65F82424" w14:textId="77777777" w:rsidR="00912AE0" w:rsidRDefault="00912AE0" w:rsidP="00311D4F">
            <w:pPr>
              <w:rPr>
                <w:sz w:val="24"/>
                <w:szCs w:val="24"/>
              </w:rPr>
            </w:pPr>
          </w:p>
          <w:p w14:paraId="47E22B36" w14:textId="77777777" w:rsidR="00912AE0" w:rsidRDefault="00912AE0" w:rsidP="00311D4F">
            <w:pPr>
              <w:rPr>
                <w:sz w:val="24"/>
                <w:szCs w:val="24"/>
              </w:rPr>
            </w:pPr>
          </w:p>
          <w:p w14:paraId="0C48B063" w14:textId="77777777" w:rsidR="00912AE0" w:rsidRDefault="00912AE0" w:rsidP="00311D4F">
            <w:pPr>
              <w:rPr>
                <w:sz w:val="24"/>
                <w:szCs w:val="24"/>
              </w:rPr>
            </w:pPr>
          </w:p>
          <w:p w14:paraId="2A4B6C27" w14:textId="77777777" w:rsidR="00912AE0" w:rsidRDefault="00912AE0" w:rsidP="00311D4F">
            <w:pPr>
              <w:rPr>
                <w:sz w:val="24"/>
                <w:szCs w:val="24"/>
              </w:rPr>
            </w:pPr>
          </w:p>
          <w:p w14:paraId="0B2FB54B" w14:textId="2A80EF82" w:rsidR="00912AE0" w:rsidRPr="00912AE0" w:rsidRDefault="00912AE0" w:rsidP="00311D4F">
            <w:pPr>
              <w:rPr>
                <w:sz w:val="24"/>
                <w:szCs w:val="24"/>
              </w:rPr>
            </w:pPr>
          </w:p>
        </w:tc>
        <w:tc>
          <w:tcPr>
            <w:tcW w:w="3655" w:type="pct"/>
            <w:gridSpan w:val="3"/>
          </w:tcPr>
          <w:p w14:paraId="404AA223" w14:textId="77777777" w:rsidR="00141A6A" w:rsidRPr="00846B76" w:rsidRDefault="00141A6A" w:rsidP="00311D4F"/>
        </w:tc>
      </w:tr>
      <w:tr w:rsidR="00240BBE" w:rsidRPr="00846B76" w14:paraId="0B926436" w14:textId="77777777" w:rsidTr="003E6FED">
        <w:tc>
          <w:tcPr>
            <w:tcW w:w="1345" w:type="pct"/>
            <w:gridSpan w:val="2"/>
          </w:tcPr>
          <w:p w14:paraId="784FAFA6" w14:textId="13C58A6A" w:rsidR="00240BBE" w:rsidRPr="00912AE0" w:rsidRDefault="00240BBE" w:rsidP="00311D4F">
            <w:pPr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 xml:space="preserve">If successful what would </w:t>
            </w:r>
            <w:r w:rsidR="00912AE0">
              <w:rPr>
                <w:sz w:val="24"/>
                <w:szCs w:val="24"/>
              </w:rPr>
              <w:t>the</w:t>
            </w:r>
            <w:r w:rsidR="00574804" w:rsidRPr="00912AE0">
              <w:rPr>
                <w:sz w:val="24"/>
                <w:szCs w:val="24"/>
              </w:rPr>
              <w:t xml:space="preserve"> £500 award </w:t>
            </w:r>
            <w:r w:rsidR="00912AE0">
              <w:rPr>
                <w:sz w:val="24"/>
                <w:szCs w:val="24"/>
              </w:rPr>
              <w:t xml:space="preserve">be spent </w:t>
            </w:r>
            <w:r w:rsidR="00574804" w:rsidRPr="00912AE0">
              <w:rPr>
                <w:sz w:val="24"/>
                <w:szCs w:val="24"/>
              </w:rPr>
              <w:t>on?</w:t>
            </w:r>
          </w:p>
          <w:p w14:paraId="2C184022" w14:textId="77777777" w:rsidR="00574804" w:rsidRPr="00912AE0" w:rsidRDefault="00574804" w:rsidP="00311D4F">
            <w:pPr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 xml:space="preserve">Note staff time, promotional activities, website/booking system development and equipment are </w:t>
            </w:r>
            <w:r w:rsidR="0003360D" w:rsidRPr="00912AE0">
              <w:rPr>
                <w:sz w:val="24"/>
                <w:szCs w:val="24"/>
              </w:rPr>
              <w:t xml:space="preserve">viable costs. </w:t>
            </w:r>
          </w:p>
          <w:p w14:paraId="78FBB7ED" w14:textId="6C673D27" w:rsidR="0042280F" w:rsidRPr="00912AE0" w:rsidRDefault="00466066" w:rsidP="00311D4F">
            <w:pPr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 xml:space="preserve">Evidence of </w:t>
            </w:r>
            <w:r w:rsidR="00912AE0">
              <w:rPr>
                <w:sz w:val="24"/>
                <w:szCs w:val="24"/>
              </w:rPr>
              <w:t>expend</w:t>
            </w:r>
            <w:r w:rsidR="00325622">
              <w:rPr>
                <w:sz w:val="24"/>
                <w:szCs w:val="24"/>
              </w:rPr>
              <w:t>iture</w:t>
            </w:r>
            <w:r w:rsidR="005654CC" w:rsidRPr="00912AE0">
              <w:rPr>
                <w:sz w:val="24"/>
                <w:szCs w:val="24"/>
              </w:rPr>
              <w:t xml:space="preserve"> must be submitted </w:t>
            </w:r>
            <w:r w:rsidR="0091292D" w:rsidRPr="008E3303">
              <w:rPr>
                <w:sz w:val="24"/>
                <w:szCs w:val="24"/>
              </w:rPr>
              <w:t xml:space="preserve">to CCGHT </w:t>
            </w:r>
            <w:r w:rsidR="005654CC" w:rsidRPr="00912AE0">
              <w:rPr>
                <w:sz w:val="24"/>
                <w:szCs w:val="24"/>
              </w:rPr>
              <w:t>by T</w:t>
            </w:r>
            <w:r w:rsidR="002B1AC8" w:rsidRPr="008E3303">
              <w:rPr>
                <w:sz w:val="24"/>
                <w:szCs w:val="24"/>
              </w:rPr>
              <w:t xml:space="preserve">uesday </w:t>
            </w:r>
            <w:r w:rsidR="005654CC" w:rsidRPr="00912AE0">
              <w:rPr>
                <w:sz w:val="24"/>
                <w:szCs w:val="24"/>
              </w:rPr>
              <w:t>31</w:t>
            </w:r>
            <w:r w:rsidR="005654CC" w:rsidRPr="00912AE0">
              <w:rPr>
                <w:sz w:val="24"/>
                <w:szCs w:val="24"/>
                <w:vertAlign w:val="superscript"/>
              </w:rPr>
              <w:t>st</w:t>
            </w:r>
            <w:r w:rsidR="005654CC" w:rsidRPr="00912AE0">
              <w:rPr>
                <w:sz w:val="24"/>
                <w:szCs w:val="24"/>
              </w:rPr>
              <w:t xml:space="preserve"> December 2019</w:t>
            </w:r>
          </w:p>
        </w:tc>
        <w:tc>
          <w:tcPr>
            <w:tcW w:w="3655" w:type="pct"/>
            <w:gridSpan w:val="3"/>
          </w:tcPr>
          <w:p w14:paraId="6BCBFC13" w14:textId="77777777" w:rsidR="00240BBE" w:rsidRPr="00846B76" w:rsidRDefault="00240BBE" w:rsidP="00311D4F"/>
        </w:tc>
      </w:tr>
      <w:tr w:rsidR="00C33637" w:rsidRPr="00846B76" w14:paraId="733C99D4" w14:textId="77777777" w:rsidTr="003E6FED">
        <w:tc>
          <w:tcPr>
            <w:tcW w:w="1345" w:type="pct"/>
            <w:gridSpan w:val="2"/>
          </w:tcPr>
          <w:p w14:paraId="760F8B3C" w14:textId="69654696" w:rsidR="00C525D3" w:rsidRDefault="008E3303" w:rsidP="00311D4F">
            <w:pPr>
              <w:rPr>
                <w:sz w:val="24"/>
                <w:szCs w:val="24"/>
              </w:rPr>
            </w:pPr>
            <w:r w:rsidRPr="00912AE0">
              <w:rPr>
                <w:sz w:val="24"/>
                <w:szCs w:val="24"/>
              </w:rPr>
              <w:t xml:space="preserve">How will you </w:t>
            </w:r>
            <w:r w:rsidR="00A3507C" w:rsidRPr="00912AE0">
              <w:rPr>
                <w:sz w:val="24"/>
                <w:szCs w:val="24"/>
              </w:rPr>
              <w:t xml:space="preserve">monitor success of the </w:t>
            </w:r>
            <w:r w:rsidR="00103235">
              <w:rPr>
                <w:sz w:val="24"/>
                <w:szCs w:val="24"/>
              </w:rPr>
              <w:t>experience</w:t>
            </w:r>
            <w:r w:rsidR="00A3507C" w:rsidRPr="00912AE0">
              <w:rPr>
                <w:sz w:val="24"/>
                <w:szCs w:val="24"/>
              </w:rPr>
              <w:t xml:space="preserve">? </w:t>
            </w:r>
          </w:p>
          <w:p w14:paraId="1457F0D0" w14:textId="6E69F93D" w:rsidR="0042280F" w:rsidRPr="00912AE0" w:rsidRDefault="00A3507C" w:rsidP="00311D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E.g. numbers attending, record </w:t>
            </w:r>
            <w:r w:rsidR="00C525D3">
              <w:rPr>
                <w:sz w:val="24"/>
                <w:szCs w:val="24"/>
              </w:rPr>
              <w:t xml:space="preserve">country of origin of customers </w:t>
            </w:r>
          </w:p>
        </w:tc>
        <w:tc>
          <w:tcPr>
            <w:tcW w:w="3655" w:type="pct"/>
            <w:gridSpan w:val="3"/>
          </w:tcPr>
          <w:p w14:paraId="0CBE151C" w14:textId="77777777" w:rsidR="00C33637" w:rsidRPr="00846B76" w:rsidRDefault="00C33637" w:rsidP="00311D4F">
            <w:commentRangeStart w:id="0"/>
            <w:commentRangeEnd w:id="0"/>
          </w:p>
        </w:tc>
      </w:tr>
    </w:tbl>
    <w:p w14:paraId="56519C72" w14:textId="702406CB" w:rsidR="00141A6A" w:rsidRDefault="00141A6A" w:rsidP="00141A6A">
      <w:pPr>
        <w:rPr>
          <w:sz w:val="24"/>
          <w:szCs w:val="24"/>
        </w:rPr>
      </w:pPr>
      <w:r w:rsidRPr="00141A6A">
        <w:rPr>
          <w:sz w:val="24"/>
          <w:szCs w:val="24"/>
        </w:rPr>
        <w:t>All applications will be catalogued, and details will be passed to Tourism</w:t>
      </w:r>
      <w:r w:rsidR="00C33637">
        <w:rPr>
          <w:sz w:val="24"/>
          <w:szCs w:val="24"/>
        </w:rPr>
        <w:t xml:space="preserve"> </w:t>
      </w:r>
      <w:r w:rsidRPr="00141A6A">
        <w:rPr>
          <w:sz w:val="24"/>
          <w:szCs w:val="24"/>
        </w:rPr>
        <w:t xml:space="preserve">NI for information purposes. A decision on the winning applications will be made </w:t>
      </w:r>
      <w:r w:rsidR="0091292D" w:rsidRPr="00912AE0">
        <w:rPr>
          <w:b/>
          <w:sz w:val="24"/>
          <w:szCs w:val="24"/>
        </w:rPr>
        <w:t xml:space="preserve">Friday </w:t>
      </w:r>
      <w:r w:rsidR="00614088" w:rsidRPr="00912AE0">
        <w:rPr>
          <w:b/>
          <w:sz w:val="24"/>
          <w:szCs w:val="24"/>
        </w:rPr>
        <w:t>29</w:t>
      </w:r>
      <w:r w:rsidR="00614088" w:rsidRPr="00912AE0">
        <w:rPr>
          <w:b/>
          <w:sz w:val="24"/>
          <w:szCs w:val="24"/>
          <w:vertAlign w:val="superscript"/>
        </w:rPr>
        <w:t>th</w:t>
      </w:r>
      <w:r w:rsidR="00614088" w:rsidRPr="00912AE0">
        <w:rPr>
          <w:b/>
          <w:sz w:val="24"/>
          <w:szCs w:val="24"/>
        </w:rPr>
        <w:t xml:space="preserve"> </w:t>
      </w:r>
      <w:r w:rsidRPr="00912AE0">
        <w:rPr>
          <w:b/>
          <w:sz w:val="24"/>
          <w:szCs w:val="24"/>
        </w:rPr>
        <w:t>March 2019.</w:t>
      </w:r>
    </w:p>
    <w:p w14:paraId="63D3CDE2" w14:textId="66524F30" w:rsidR="00104B8B" w:rsidRPr="00912AE0" w:rsidRDefault="002975B5" w:rsidP="00141A6A">
      <w:pPr>
        <w:rPr>
          <w:b/>
          <w:sz w:val="24"/>
          <w:szCs w:val="24"/>
        </w:rPr>
      </w:pPr>
      <w:r>
        <w:rPr>
          <w:sz w:val="24"/>
          <w:szCs w:val="24"/>
        </w:rPr>
        <w:t>Successful a</w:t>
      </w:r>
      <w:r w:rsidR="00104B8B" w:rsidRPr="00104B8B">
        <w:rPr>
          <w:sz w:val="24"/>
          <w:szCs w:val="24"/>
        </w:rPr>
        <w:t xml:space="preserve">pplicants will be required to submit evidence of how the award has been spent </w:t>
      </w:r>
      <w:r w:rsidR="00C525D3">
        <w:rPr>
          <w:sz w:val="24"/>
          <w:szCs w:val="24"/>
        </w:rPr>
        <w:t xml:space="preserve">and a summary of </w:t>
      </w:r>
      <w:r w:rsidR="00343171">
        <w:rPr>
          <w:sz w:val="24"/>
          <w:szCs w:val="24"/>
        </w:rPr>
        <w:t>activities including numbers of participants</w:t>
      </w:r>
      <w:r w:rsidR="000A31FB">
        <w:rPr>
          <w:sz w:val="24"/>
          <w:szCs w:val="24"/>
        </w:rPr>
        <w:t xml:space="preserve">, highlighting out of state </w:t>
      </w:r>
      <w:r w:rsidR="001E7A28">
        <w:rPr>
          <w:sz w:val="24"/>
          <w:szCs w:val="24"/>
        </w:rPr>
        <w:t>participants specifically</w:t>
      </w:r>
      <w:r w:rsidR="00E44E84">
        <w:rPr>
          <w:sz w:val="24"/>
          <w:szCs w:val="24"/>
        </w:rPr>
        <w:t xml:space="preserve">, </w:t>
      </w:r>
      <w:r w:rsidR="00104B8B" w:rsidRPr="00104B8B">
        <w:rPr>
          <w:sz w:val="24"/>
          <w:szCs w:val="24"/>
        </w:rPr>
        <w:t xml:space="preserve">by </w:t>
      </w:r>
      <w:r w:rsidR="002B1AC8" w:rsidRPr="00912AE0">
        <w:rPr>
          <w:b/>
          <w:sz w:val="24"/>
          <w:szCs w:val="24"/>
        </w:rPr>
        <w:t xml:space="preserve">Tuesday </w:t>
      </w:r>
      <w:r w:rsidR="00104B8B" w:rsidRPr="00912AE0">
        <w:rPr>
          <w:b/>
          <w:sz w:val="24"/>
          <w:szCs w:val="24"/>
        </w:rPr>
        <w:t>31</w:t>
      </w:r>
      <w:r w:rsidR="00104B8B" w:rsidRPr="00912AE0">
        <w:rPr>
          <w:b/>
          <w:sz w:val="24"/>
          <w:szCs w:val="24"/>
          <w:vertAlign w:val="superscript"/>
        </w:rPr>
        <w:t>st</w:t>
      </w:r>
      <w:r w:rsidR="00614088" w:rsidRPr="00912AE0">
        <w:rPr>
          <w:b/>
          <w:sz w:val="24"/>
          <w:szCs w:val="24"/>
        </w:rPr>
        <w:t xml:space="preserve"> </w:t>
      </w:r>
      <w:r w:rsidR="00104B8B" w:rsidRPr="00912AE0">
        <w:rPr>
          <w:b/>
          <w:sz w:val="24"/>
          <w:szCs w:val="24"/>
        </w:rPr>
        <w:t>December 2019.</w:t>
      </w:r>
    </w:p>
    <w:p w14:paraId="13EBA166" w14:textId="27527472" w:rsidR="00141A6A" w:rsidRPr="00141A6A" w:rsidRDefault="00141A6A" w:rsidP="00141A6A">
      <w:pPr>
        <w:rPr>
          <w:sz w:val="24"/>
          <w:szCs w:val="24"/>
        </w:rPr>
      </w:pPr>
      <w:r w:rsidRPr="00141A6A">
        <w:rPr>
          <w:sz w:val="24"/>
          <w:szCs w:val="24"/>
        </w:rPr>
        <w:t xml:space="preserve">Closing date for the competition is </w:t>
      </w:r>
      <w:r w:rsidR="00614088" w:rsidRPr="00912AE0">
        <w:rPr>
          <w:b/>
          <w:sz w:val="24"/>
          <w:szCs w:val="24"/>
        </w:rPr>
        <w:t xml:space="preserve">Thursday </w:t>
      </w:r>
      <w:r w:rsidR="00C95409" w:rsidRPr="00912AE0">
        <w:rPr>
          <w:b/>
          <w:sz w:val="24"/>
          <w:szCs w:val="24"/>
        </w:rPr>
        <w:t>14</w:t>
      </w:r>
      <w:r w:rsidRPr="00912AE0">
        <w:rPr>
          <w:b/>
          <w:sz w:val="24"/>
          <w:szCs w:val="24"/>
          <w:vertAlign w:val="superscript"/>
        </w:rPr>
        <w:t>th</w:t>
      </w:r>
      <w:r w:rsidRPr="00912AE0">
        <w:rPr>
          <w:b/>
          <w:sz w:val="24"/>
          <w:szCs w:val="24"/>
        </w:rPr>
        <w:t xml:space="preserve"> March 2019, 12 noon.</w:t>
      </w:r>
      <w:r w:rsidRPr="00141A6A">
        <w:rPr>
          <w:sz w:val="24"/>
          <w:szCs w:val="24"/>
        </w:rPr>
        <w:t xml:space="preserve"> </w:t>
      </w:r>
    </w:p>
    <w:p w14:paraId="519B93AE" w14:textId="42B8B634" w:rsidR="00141A6A" w:rsidRPr="00141A6A" w:rsidRDefault="00141A6A" w:rsidP="00141A6A">
      <w:pPr>
        <w:spacing w:after="0"/>
        <w:rPr>
          <w:sz w:val="24"/>
          <w:szCs w:val="24"/>
        </w:rPr>
      </w:pPr>
      <w:r w:rsidRPr="00141A6A">
        <w:rPr>
          <w:sz w:val="24"/>
          <w:szCs w:val="24"/>
        </w:rPr>
        <w:t>You can submit your application via email</w:t>
      </w:r>
      <w:r>
        <w:rPr>
          <w:sz w:val="24"/>
          <w:szCs w:val="24"/>
        </w:rPr>
        <w:t xml:space="preserve"> or post:</w:t>
      </w:r>
      <w:r w:rsidRPr="00141A6A">
        <w:rPr>
          <w:sz w:val="24"/>
          <w:szCs w:val="24"/>
        </w:rPr>
        <w:t xml:space="preserve"> </w:t>
      </w:r>
    </w:p>
    <w:p w14:paraId="587D5AF1" w14:textId="77777777" w:rsidR="00141A6A" w:rsidRPr="00141A6A" w:rsidRDefault="00141A6A" w:rsidP="00141A6A">
      <w:pPr>
        <w:spacing w:before="0" w:after="0"/>
        <w:rPr>
          <w:sz w:val="24"/>
          <w:szCs w:val="24"/>
        </w:rPr>
      </w:pPr>
      <w:r w:rsidRPr="00141A6A">
        <w:rPr>
          <w:sz w:val="24"/>
          <w:szCs w:val="24"/>
        </w:rPr>
        <w:t xml:space="preserve">Email: </w:t>
      </w:r>
      <w:hyperlink r:id="rId10" w:history="1">
        <w:r w:rsidRPr="00141A6A">
          <w:rPr>
            <w:rStyle w:val="Hyperlink"/>
            <w:sz w:val="24"/>
            <w:szCs w:val="24"/>
          </w:rPr>
          <w:t>Nikki@ccght.org</w:t>
        </w:r>
      </w:hyperlink>
    </w:p>
    <w:p w14:paraId="6F4A3205" w14:textId="6690DBDF" w:rsidR="00141A6A" w:rsidRPr="00141A6A" w:rsidRDefault="00141A6A" w:rsidP="00141A6A">
      <w:pPr>
        <w:spacing w:before="0" w:after="0"/>
        <w:rPr>
          <w:sz w:val="24"/>
          <w:szCs w:val="24"/>
        </w:rPr>
      </w:pPr>
      <w:r w:rsidRPr="00141A6A">
        <w:rPr>
          <w:sz w:val="24"/>
          <w:szCs w:val="24"/>
        </w:rPr>
        <w:t>Post: CCGHT, The Old Bank, 27 Main Street, Armoy, BT538SL</w:t>
      </w:r>
    </w:p>
    <w:p w14:paraId="512F65B1" w14:textId="033B9A07" w:rsidR="000172E5" w:rsidRPr="00631489" w:rsidRDefault="00141A6A" w:rsidP="00631489">
      <w:pPr>
        <w:spacing w:after="0"/>
        <w:rPr>
          <w:sz w:val="24"/>
          <w:szCs w:val="24"/>
        </w:rPr>
      </w:pPr>
      <w:r w:rsidRPr="00141A6A">
        <w:rPr>
          <w:sz w:val="24"/>
          <w:szCs w:val="24"/>
        </w:rPr>
        <w:t>If you have any questions of queries please ring Nikki on 02820752100, 07718192402 or email on nikki@ccght.org</w:t>
      </w:r>
      <w:bookmarkStart w:id="1" w:name="_GoBack"/>
      <w:bookmarkEnd w:id="1"/>
    </w:p>
    <w:sectPr w:rsidR="000172E5" w:rsidRPr="00631489" w:rsidSect="00631489">
      <w:headerReference w:type="default" r:id="rId11"/>
      <w:footerReference w:type="default" r:id="rId12"/>
      <w:pgSz w:w="12240" w:h="15840"/>
      <w:pgMar w:top="1125" w:right="1440" w:bottom="1440" w:left="144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F61B9F" w14:textId="77777777" w:rsidR="009A3D02" w:rsidRDefault="009A3D02" w:rsidP="000172E5">
      <w:pPr>
        <w:spacing w:after="0" w:line="240" w:lineRule="auto"/>
      </w:pPr>
      <w:r>
        <w:separator/>
      </w:r>
    </w:p>
  </w:endnote>
  <w:endnote w:type="continuationSeparator" w:id="0">
    <w:p w14:paraId="199750EB" w14:textId="77777777" w:rsidR="009A3D02" w:rsidRDefault="009A3D0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B4266CC-0528-40C0-AD5E-BC3840D24FC5}"/>
    <w:embedBold r:id="rId2" w:fontKey="{2149AE75-4FDC-480B-A797-0129EA2BC9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405452A-CD68-4E99-A163-515D923C03E1}"/>
    <w:embedBold r:id="rId4" w:fontKey="{A42EDBA6-EC6A-4D5A-A0C3-5EBB9B056DAF}"/>
    <w:embedItalic r:id="rId5" w:fontKey="{27D3BC60-44D6-4566-8D75-27B91A26919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9CB4E7A-05A9-4CB1-AEC0-ACBD920BA9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0B717BD-DFDE-409C-BC38-9C8CD5FE18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462C7EA6" w14:textId="77777777" w:rsidTr="00C4167A">
      <w:tc>
        <w:tcPr>
          <w:tcW w:w="4675" w:type="dxa"/>
          <w:vAlign w:val="center"/>
        </w:tcPr>
        <w:p w14:paraId="4500D920" w14:textId="605BF972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C9689AD" w14:textId="437D7543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403871D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606A2" w14:textId="77777777" w:rsidR="009A3D02" w:rsidRDefault="009A3D02" w:rsidP="000172E5">
      <w:pPr>
        <w:spacing w:after="0" w:line="240" w:lineRule="auto"/>
      </w:pPr>
      <w:r>
        <w:separator/>
      </w:r>
    </w:p>
  </w:footnote>
  <w:footnote w:type="continuationSeparator" w:id="0">
    <w:p w14:paraId="2C057919" w14:textId="77777777" w:rsidR="009A3D02" w:rsidRDefault="009A3D0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879"/>
      <w:gridCol w:w="7481"/>
    </w:tblGrid>
    <w:tr w:rsidR="00397491" w:rsidRPr="00B337A2" w14:paraId="41C9F618" w14:textId="77777777" w:rsidTr="00384B05">
      <w:trPr>
        <w:trHeight w:val="990"/>
      </w:trPr>
      <w:tc>
        <w:tcPr>
          <w:tcW w:w="1350" w:type="dxa"/>
          <w:vAlign w:val="center"/>
        </w:tcPr>
        <w:p w14:paraId="3B3B9AF5" w14:textId="6732F7BD" w:rsidR="00B337A2" w:rsidRPr="00B337A2" w:rsidRDefault="00397491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  <w:lang w:val="en-GB" w:eastAsia="en-GB"/>
            </w:rPr>
            <w:drawing>
              <wp:inline distT="0" distB="0" distL="0" distR="0" wp14:anchorId="295703E6" wp14:editId="0999B3E2">
                <wp:extent cx="1123950" cy="1123950"/>
                <wp:effectExtent l="0" t="0" r="0" b="0"/>
                <wp:docPr id="4" name="Picture 4" descr="A close up of a flow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CGHT Logo square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112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8B48E74" w14:textId="0FB14D4F" w:rsidR="00B337A2" w:rsidRPr="00B337A2" w:rsidRDefault="00397491" w:rsidP="00B337A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 w:rsidRPr="00397491">
            <w:rPr>
              <w:rFonts w:ascii="Corbel" w:eastAsia="Calibri" w:hAnsi="Corbel" w:cs="Times New Roman"/>
              <w:b/>
              <w:noProof/>
              <w:color w:val="C00000"/>
              <w:sz w:val="44"/>
              <w:szCs w:val="24"/>
            </w:rPr>
            <w:t xml:space="preserve">Causeway Coast and Glens New Tourism </w:t>
          </w:r>
          <w:r w:rsidR="000D60A7">
            <w:rPr>
              <w:rFonts w:ascii="Corbel" w:eastAsia="Calibri" w:hAnsi="Corbel" w:cs="Times New Roman"/>
              <w:b/>
              <w:noProof/>
              <w:color w:val="C00000"/>
              <w:sz w:val="44"/>
              <w:szCs w:val="24"/>
            </w:rPr>
            <w:t xml:space="preserve">Experience </w:t>
          </w:r>
          <w:r w:rsidRPr="00397491">
            <w:rPr>
              <w:rFonts w:ascii="Corbel" w:eastAsia="Calibri" w:hAnsi="Corbel" w:cs="Times New Roman"/>
              <w:b/>
              <w:noProof/>
              <w:color w:val="C00000"/>
              <w:sz w:val="44"/>
              <w:szCs w:val="24"/>
            </w:rPr>
            <w:t xml:space="preserve">Challenge Fund </w:t>
          </w:r>
        </w:p>
      </w:tc>
    </w:tr>
  </w:tbl>
  <w:p w14:paraId="7BF2DD98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491"/>
    <w:rsid w:val="000172E5"/>
    <w:rsid w:val="0003360D"/>
    <w:rsid w:val="00046418"/>
    <w:rsid w:val="00052382"/>
    <w:rsid w:val="0006568A"/>
    <w:rsid w:val="00076F0F"/>
    <w:rsid w:val="00084253"/>
    <w:rsid w:val="000969A4"/>
    <w:rsid w:val="000A31FB"/>
    <w:rsid w:val="000D1F49"/>
    <w:rsid w:val="000D60A7"/>
    <w:rsid w:val="00103235"/>
    <w:rsid w:val="00104B8B"/>
    <w:rsid w:val="00123A8E"/>
    <w:rsid w:val="00141A6A"/>
    <w:rsid w:val="00147812"/>
    <w:rsid w:val="001727CA"/>
    <w:rsid w:val="00195680"/>
    <w:rsid w:val="001E7A28"/>
    <w:rsid w:val="00240BBE"/>
    <w:rsid w:val="002975B5"/>
    <w:rsid w:val="002B1AC8"/>
    <w:rsid w:val="002C56E6"/>
    <w:rsid w:val="002D33A5"/>
    <w:rsid w:val="002D7E1F"/>
    <w:rsid w:val="002F6C9F"/>
    <w:rsid w:val="00311D4F"/>
    <w:rsid w:val="00325622"/>
    <w:rsid w:val="00343171"/>
    <w:rsid w:val="00344849"/>
    <w:rsid w:val="00361E11"/>
    <w:rsid w:val="00397491"/>
    <w:rsid w:val="003A57F2"/>
    <w:rsid w:val="003E6FED"/>
    <w:rsid w:val="003F0847"/>
    <w:rsid w:val="0040090B"/>
    <w:rsid w:val="00402BB3"/>
    <w:rsid w:val="00406774"/>
    <w:rsid w:val="0042280F"/>
    <w:rsid w:val="0046302A"/>
    <w:rsid w:val="00466066"/>
    <w:rsid w:val="00487D2D"/>
    <w:rsid w:val="004D5D62"/>
    <w:rsid w:val="005112D0"/>
    <w:rsid w:val="005654CC"/>
    <w:rsid w:val="00574804"/>
    <w:rsid w:val="00577E06"/>
    <w:rsid w:val="00583334"/>
    <w:rsid w:val="005A3BF7"/>
    <w:rsid w:val="005D5B9D"/>
    <w:rsid w:val="005F2035"/>
    <w:rsid w:val="005F7990"/>
    <w:rsid w:val="00614088"/>
    <w:rsid w:val="006145D8"/>
    <w:rsid w:val="00631489"/>
    <w:rsid w:val="0063739C"/>
    <w:rsid w:val="006C13D4"/>
    <w:rsid w:val="007147D7"/>
    <w:rsid w:val="00770F25"/>
    <w:rsid w:val="007A35A8"/>
    <w:rsid w:val="007B0A85"/>
    <w:rsid w:val="007C6A52"/>
    <w:rsid w:val="007F6672"/>
    <w:rsid w:val="0082043E"/>
    <w:rsid w:val="00846B76"/>
    <w:rsid w:val="00895587"/>
    <w:rsid w:val="008E203A"/>
    <w:rsid w:val="008E3303"/>
    <w:rsid w:val="0091229C"/>
    <w:rsid w:val="0091292D"/>
    <w:rsid w:val="00912AE0"/>
    <w:rsid w:val="00940E73"/>
    <w:rsid w:val="0096378A"/>
    <w:rsid w:val="0098597D"/>
    <w:rsid w:val="009A3D02"/>
    <w:rsid w:val="009B524B"/>
    <w:rsid w:val="009E2BE9"/>
    <w:rsid w:val="009E3FA4"/>
    <w:rsid w:val="009F619A"/>
    <w:rsid w:val="009F6DDE"/>
    <w:rsid w:val="00A3507C"/>
    <w:rsid w:val="00A370A8"/>
    <w:rsid w:val="00A405BD"/>
    <w:rsid w:val="00A564FE"/>
    <w:rsid w:val="00AC181E"/>
    <w:rsid w:val="00B07D30"/>
    <w:rsid w:val="00B30C55"/>
    <w:rsid w:val="00B337A2"/>
    <w:rsid w:val="00BD4753"/>
    <w:rsid w:val="00BD5CB1"/>
    <w:rsid w:val="00BE62EE"/>
    <w:rsid w:val="00C003BA"/>
    <w:rsid w:val="00C073EA"/>
    <w:rsid w:val="00C33637"/>
    <w:rsid w:val="00C4602F"/>
    <w:rsid w:val="00C46878"/>
    <w:rsid w:val="00C525D3"/>
    <w:rsid w:val="00C6231D"/>
    <w:rsid w:val="00C80EB5"/>
    <w:rsid w:val="00C95409"/>
    <w:rsid w:val="00CB4A51"/>
    <w:rsid w:val="00CD4532"/>
    <w:rsid w:val="00CD47B0"/>
    <w:rsid w:val="00CE6104"/>
    <w:rsid w:val="00CE7918"/>
    <w:rsid w:val="00D13784"/>
    <w:rsid w:val="00D16163"/>
    <w:rsid w:val="00D627BC"/>
    <w:rsid w:val="00DB3FAD"/>
    <w:rsid w:val="00DE0114"/>
    <w:rsid w:val="00E44E84"/>
    <w:rsid w:val="00E61C09"/>
    <w:rsid w:val="00EB3B58"/>
    <w:rsid w:val="00EC7359"/>
    <w:rsid w:val="00EE3054"/>
    <w:rsid w:val="00EF25DF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4078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E1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E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Nikki@ccght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kki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27296386EEFC41AE29AD56033E438E" ma:contentTypeVersion="8" ma:contentTypeDescription="Create a new document." ma:contentTypeScope="" ma:versionID="b51ccbb0da59e7a4f118e40be56ac6ba">
  <xsd:schema xmlns:xsd="http://www.w3.org/2001/XMLSchema" xmlns:xs="http://www.w3.org/2001/XMLSchema" xmlns:p="http://schemas.microsoft.com/office/2006/metadata/properties" xmlns:ns2="9c716a0d-4b80-4740-a74c-13a26e4c912e" xmlns:ns3="6e67a661-5319-45c3-b64b-b20003de957b" targetNamespace="http://schemas.microsoft.com/office/2006/metadata/properties" ma:root="true" ma:fieldsID="79e737bdd851550864b76913e496b0e5" ns2:_="" ns3:_="">
    <xsd:import namespace="9c716a0d-4b80-4740-a74c-13a26e4c912e"/>
    <xsd:import namespace="6e67a661-5319-45c3-b64b-b20003de95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16a0d-4b80-4740-a74c-13a26e4c91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67a661-5319-45c3-b64b-b20003de957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3B5BAE-AA70-4F4C-85AB-600697571A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716a0d-4b80-4740-a74c-13a26e4c912e"/>
    <ds:schemaRef ds:uri="6e67a661-5319-45c3-b64b-b20003de95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purl.org/dc/elements/1.1/"/>
    <ds:schemaRef ds:uri="http://schemas.microsoft.com/office/2006/metadata/properties"/>
    <ds:schemaRef ds:uri="9c716a0d-4b80-4740-a74c-13a26e4c912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6e67a661-5319-45c3-b64b-b20003de957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3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2019-02-20T12:13:00Z</dcterms:created>
  <dcterms:modified xsi:type="dcterms:W3CDTF">2019-02-25T14:34:00Z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0x0101002627296386EEFC41AE29AD56033E438E</vt:lpwstr>
  </property>
</Properties>
</file>